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630" w:rsidRPr="00F97888" w:rsidRDefault="00C21630" w:rsidP="00136E29">
      <w:pPr>
        <w:jc w:val="center"/>
        <w:rPr>
          <w:rFonts w:ascii="Times New Roman" w:hAnsi="Times New Roman"/>
          <w:sz w:val="28"/>
          <w:szCs w:val="28"/>
        </w:rPr>
      </w:pPr>
      <w:r w:rsidRPr="00136E29">
        <w:rPr>
          <w:rFonts w:ascii="Times New Roman" w:hAnsi="Times New Roman"/>
          <w:sz w:val="28"/>
          <w:szCs w:val="28"/>
        </w:rPr>
        <w:t>Протокол школь</w:t>
      </w:r>
      <w:r>
        <w:rPr>
          <w:rFonts w:ascii="Times New Roman" w:hAnsi="Times New Roman"/>
          <w:sz w:val="28"/>
          <w:szCs w:val="28"/>
        </w:rPr>
        <w:t>ного этапа ВОШ по математике в 2018-2019</w:t>
      </w:r>
      <w:r w:rsidRPr="00136E29">
        <w:rPr>
          <w:rFonts w:ascii="Times New Roman" w:hAnsi="Times New Roman"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tblpX="275" w:tblpY="1"/>
        <w:tblOverlap w:val="never"/>
        <w:tblW w:w="4534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789"/>
        <w:gridCol w:w="3164"/>
        <w:gridCol w:w="2201"/>
        <w:gridCol w:w="2586"/>
      </w:tblGrid>
      <w:tr w:rsidR="00C21630" w:rsidRPr="00A97FF9" w:rsidTr="00A97FF9">
        <w:trPr>
          <w:trHeight w:val="443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A97F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A97F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 ученика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A97F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A97F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C21630" w:rsidRPr="00A97FF9" w:rsidTr="00A97FF9">
        <w:trPr>
          <w:trHeight w:val="368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F25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F25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Пальцев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F25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F25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 </w:t>
            </w:r>
          </w:p>
        </w:tc>
      </w:tr>
      <w:tr w:rsidR="00C21630" w:rsidRPr="00A97FF9" w:rsidTr="00A97FF9">
        <w:trPr>
          <w:trHeight w:val="368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Сафиуллин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25 </w:t>
            </w:r>
          </w:p>
        </w:tc>
      </w:tr>
      <w:tr w:rsidR="00C21630" w:rsidRPr="00A97FF9" w:rsidTr="00A97FF9">
        <w:trPr>
          <w:trHeight w:val="368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C21630" w:rsidRPr="00A97FF9" w:rsidTr="00A97FF9">
        <w:trPr>
          <w:trHeight w:val="368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Миланкина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C21630" w:rsidRPr="00A97FF9" w:rsidTr="00A97FF9">
        <w:trPr>
          <w:trHeight w:val="277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Хамидуллин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C21630" w:rsidRPr="00A97FF9" w:rsidTr="00A97FF9">
        <w:trPr>
          <w:trHeight w:val="285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Казакова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C21630" w:rsidRPr="00A97FF9" w:rsidTr="00A97FF9">
        <w:trPr>
          <w:trHeight w:val="279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Позднякова 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C21630" w:rsidRPr="00A97FF9" w:rsidTr="00A97FF9">
        <w:trPr>
          <w:trHeight w:val="273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Садикова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28 </w:t>
            </w:r>
          </w:p>
        </w:tc>
      </w:tr>
      <w:tr w:rsidR="00C21630" w:rsidRPr="00A97FF9" w:rsidTr="00A97FF9">
        <w:trPr>
          <w:trHeight w:val="273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Чинчаладзе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25 </w:t>
            </w:r>
          </w:p>
        </w:tc>
      </w:tr>
      <w:tr w:rsidR="00C21630" w:rsidRPr="00A97FF9" w:rsidTr="00A97FF9">
        <w:trPr>
          <w:trHeight w:val="281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Шафигуллина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32 </w:t>
            </w:r>
          </w:p>
        </w:tc>
      </w:tr>
      <w:tr w:rsidR="00C21630" w:rsidRPr="00A97FF9" w:rsidTr="00A97FF9">
        <w:trPr>
          <w:trHeight w:val="281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Грачева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23 </w:t>
            </w:r>
          </w:p>
        </w:tc>
      </w:tr>
      <w:tr w:rsidR="00C21630" w:rsidRPr="00A97FF9" w:rsidTr="00A97FF9">
        <w:trPr>
          <w:trHeight w:val="245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Гусев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18 </w:t>
            </w:r>
          </w:p>
        </w:tc>
      </w:tr>
      <w:tr w:rsidR="00C21630" w:rsidRPr="00A97FF9" w:rsidTr="00A97FF9">
        <w:trPr>
          <w:trHeight w:val="245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Апакин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16 </w:t>
            </w:r>
          </w:p>
        </w:tc>
      </w:tr>
      <w:tr w:rsidR="00C21630" w:rsidRPr="00A97FF9" w:rsidTr="00A97FF9">
        <w:trPr>
          <w:trHeight w:val="245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Сафин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13 </w:t>
            </w:r>
          </w:p>
        </w:tc>
      </w:tr>
      <w:tr w:rsidR="00C21630" w:rsidRPr="00A97FF9" w:rsidTr="00A97FF9">
        <w:trPr>
          <w:trHeight w:val="245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13 </w:t>
            </w:r>
          </w:p>
        </w:tc>
      </w:tr>
      <w:tr w:rsidR="00C21630" w:rsidRPr="00A97FF9" w:rsidTr="00A97FF9">
        <w:trPr>
          <w:trHeight w:val="245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Гурьянов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C21630" w:rsidRPr="00A97FF9" w:rsidTr="00A97FF9">
        <w:trPr>
          <w:trHeight w:val="245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Репина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C21630" w:rsidRPr="00A97FF9" w:rsidTr="00A97FF9">
        <w:trPr>
          <w:trHeight w:val="245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Альметов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C21630" w:rsidRPr="00A97FF9" w:rsidTr="00A97FF9">
        <w:trPr>
          <w:trHeight w:val="257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Артемьев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Тарасов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191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55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Зайцев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48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Черенков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Сухарев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25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Мушаров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25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Муллаярова 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Гибадуллина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18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Елистратов 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13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Ключникова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Куреев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Хуснутдинов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Белозёрова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Виноградов 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30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Басариев 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Назарчев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Шалыминов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Альметов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Мукасова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15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Сластников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Яруллин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651D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Валиуллин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14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Гатауллин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14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Татьянина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14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Низамова 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Садриева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Туюрова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Ликанова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Самигуллина 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Герасимова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Цивильский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28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Биккинин 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14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Пилягина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Сабиров 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Ильина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Гарипов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Черенкова 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Самигуллина 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Старовойтов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Бачиев 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Иншакова 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16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Гадельзянова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16 </w:t>
            </w:r>
          </w:p>
        </w:tc>
      </w:tr>
      <w:tr w:rsidR="00C21630" w:rsidRPr="00A97FF9" w:rsidTr="00A97FF9">
        <w:trPr>
          <w:trHeight w:val="290"/>
          <w:tblCellSpacing w:w="15" w:type="dxa"/>
        </w:trPr>
        <w:tc>
          <w:tcPr>
            <w:tcW w:w="895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09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Гусейнов 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4" w:type="pct"/>
            <w:vAlign w:val="center"/>
          </w:tcPr>
          <w:p w:rsidR="00C21630" w:rsidRPr="00A97FF9" w:rsidRDefault="00C21630" w:rsidP="00DA3C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7F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</w:tbl>
    <w:p w:rsidR="00C21630" w:rsidRDefault="00C21630" w:rsidP="00F97888">
      <w:pPr>
        <w:rPr>
          <w:rFonts w:ascii="Times New Roman" w:hAnsi="Times New Roman"/>
          <w:sz w:val="28"/>
          <w:szCs w:val="28"/>
        </w:rPr>
      </w:pPr>
    </w:p>
    <w:p w:rsidR="00C21630" w:rsidRPr="00A97FF9" w:rsidRDefault="00C21630" w:rsidP="00F97888">
      <w:pPr>
        <w:rPr>
          <w:rFonts w:ascii="Times New Roman" w:hAnsi="Times New Roman"/>
          <w:sz w:val="28"/>
          <w:szCs w:val="28"/>
        </w:rPr>
      </w:pPr>
    </w:p>
    <w:p w:rsidR="00C21630" w:rsidRDefault="00C21630" w:rsidP="00136E29">
      <w:pPr>
        <w:rPr>
          <w:rFonts w:ascii="Times New Roman" w:hAnsi="Times New Roman"/>
          <w:sz w:val="28"/>
          <w:szCs w:val="28"/>
        </w:rPr>
      </w:pPr>
    </w:p>
    <w:p w:rsidR="00C21630" w:rsidRPr="006123F4" w:rsidRDefault="00C21630" w:rsidP="00136E29">
      <w:pPr>
        <w:rPr>
          <w:rFonts w:ascii="Times New Roman" w:hAnsi="Times New Roman"/>
          <w:sz w:val="28"/>
          <w:szCs w:val="28"/>
        </w:rPr>
      </w:pPr>
    </w:p>
    <w:sectPr w:rsidR="00C21630" w:rsidRPr="006123F4" w:rsidSect="00136E29">
      <w:pgSz w:w="11906" w:h="16838"/>
      <w:pgMar w:top="851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21A"/>
    <w:rsid w:val="00000C70"/>
    <w:rsid w:val="00006803"/>
    <w:rsid w:val="000254FD"/>
    <w:rsid w:val="000B41AB"/>
    <w:rsid w:val="00107BC5"/>
    <w:rsid w:val="00116E0E"/>
    <w:rsid w:val="00136E29"/>
    <w:rsid w:val="00191877"/>
    <w:rsid w:val="00201EFE"/>
    <w:rsid w:val="0022697A"/>
    <w:rsid w:val="002B216B"/>
    <w:rsid w:val="002D23F4"/>
    <w:rsid w:val="002D7891"/>
    <w:rsid w:val="003051C6"/>
    <w:rsid w:val="004127F4"/>
    <w:rsid w:val="004272EB"/>
    <w:rsid w:val="005315EC"/>
    <w:rsid w:val="005837E9"/>
    <w:rsid w:val="005B406A"/>
    <w:rsid w:val="006123F4"/>
    <w:rsid w:val="00651DE1"/>
    <w:rsid w:val="00657A0D"/>
    <w:rsid w:val="006E60DD"/>
    <w:rsid w:val="0072780E"/>
    <w:rsid w:val="007350DC"/>
    <w:rsid w:val="00751904"/>
    <w:rsid w:val="007667A7"/>
    <w:rsid w:val="007C326A"/>
    <w:rsid w:val="007D0BFC"/>
    <w:rsid w:val="00836195"/>
    <w:rsid w:val="00844C07"/>
    <w:rsid w:val="00897562"/>
    <w:rsid w:val="008E767B"/>
    <w:rsid w:val="00A97FF9"/>
    <w:rsid w:val="00B21F3A"/>
    <w:rsid w:val="00B763D2"/>
    <w:rsid w:val="00BF3863"/>
    <w:rsid w:val="00C21630"/>
    <w:rsid w:val="00C4735F"/>
    <w:rsid w:val="00C47446"/>
    <w:rsid w:val="00D10CD8"/>
    <w:rsid w:val="00D6221A"/>
    <w:rsid w:val="00D87F35"/>
    <w:rsid w:val="00DA3C49"/>
    <w:rsid w:val="00DC2607"/>
    <w:rsid w:val="00E36E65"/>
    <w:rsid w:val="00E4736D"/>
    <w:rsid w:val="00EA4B74"/>
    <w:rsid w:val="00EB00BA"/>
    <w:rsid w:val="00F2562D"/>
    <w:rsid w:val="00F97888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1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3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6E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B00B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EB00B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3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5244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53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5249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53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5253">
                  <w:marLeft w:val="-1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95</TotalTime>
  <Pages>2</Pages>
  <Words>293</Words>
  <Characters>1671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школьного этапа ВОШ по истории в 2017-2018 учебном году</dc:title>
  <dc:subject/>
  <dc:creator>KatrinKAgeo</dc:creator>
  <cp:keywords/>
  <dc:description/>
  <cp:lastModifiedBy>User</cp:lastModifiedBy>
  <cp:revision>8</cp:revision>
  <dcterms:created xsi:type="dcterms:W3CDTF">2018-10-05T15:09:00Z</dcterms:created>
  <dcterms:modified xsi:type="dcterms:W3CDTF">2018-10-19T15:20:00Z</dcterms:modified>
</cp:coreProperties>
</file>